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40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7390"/>
        <w:gridCol w:w="146"/>
        <w:gridCol w:w="3504"/>
      </w:tblGrid>
      <w:tr w:rsidR="003F2273" w:rsidTr="00046B98">
        <w:trPr>
          <w:trHeight w:hRule="exact" w:val="14310"/>
          <w:jc w:val="center"/>
        </w:trPr>
        <w:tc>
          <w:tcPr>
            <w:tcW w:w="7390" w:type="dxa"/>
          </w:tcPr>
          <w:tbl>
            <w:tblPr>
              <w:tblW w:w="7333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333"/>
            </w:tblGrid>
            <w:tr w:rsidR="003F2273" w:rsidTr="00060771">
              <w:trPr>
                <w:cantSplit/>
                <w:trHeight w:hRule="exact" w:val="4451"/>
              </w:trPr>
              <w:tc>
                <w:tcPr>
                  <w:tcW w:w="7333" w:type="dxa"/>
                </w:tcPr>
                <w:p w:rsidR="003F2273" w:rsidRDefault="00B1428A">
                  <w:bookmarkStart w:id="0" w:name="_GoBack"/>
                  <w:bookmarkEnd w:id="0"/>
                  <w:r w:rsidRPr="00907AE7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2475533</wp:posOffset>
                        </wp:positionH>
                        <wp:positionV relativeFrom="paragraph">
                          <wp:posOffset>-218753</wp:posOffset>
                        </wp:positionV>
                        <wp:extent cx="2197290" cy="2800322"/>
                        <wp:effectExtent l="0" t="0" r="0" b="635"/>
                        <wp:wrapNone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52816" b="221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97290" cy="2800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16512C" w:rsidRPr="00907AE7">
                    <w:rPr>
                      <w:noProof/>
                      <w:lang w:eastAsia="en-US"/>
                    </w:rPr>
                    <w:drawing>
                      <wp:anchor distT="0" distB="0" distL="114300" distR="114300" simplePos="0" relativeHeight="251661312" behindDoc="0" locked="0" layoutInCell="1" allowOverlap="1">
                        <wp:simplePos x="0" y="0"/>
                        <wp:positionH relativeFrom="column">
                          <wp:posOffset>-272737</wp:posOffset>
                        </wp:positionH>
                        <wp:positionV relativeFrom="paragraph">
                          <wp:posOffset>-41019</wp:posOffset>
                        </wp:positionV>
                        <wp:extent cx="2882900" cy="2777490"/>
                        <wp:effectExtent l="0" t="4445" r="8255" b="8255"/>
                        <wp:wrapNone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882900" cy="2777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3F2273" w:rsidTr="00604D03">
              <w:trPr>
                <w:trHeight w:hRule="exact" w:val="6354"/>
              </w:trPr>
              <w:tc>
                <w:tcPr>
                  <w:tcW w:w="7333" w:type="dxa"/>
                </w:tcPr>
                <w:p w:rsidR="0016512C" w:rsidRPr="00E33E55" w:rsidRDefault="0016512C" w:rsidP="0016512C">
                  <w:pPr>
                    <w:pStyle w:val="Title"/>
                    <w:jc w:val="center"/>
                    <w:rPr>
                      <w:color w:val="0081A9" w:themeColor="text2" w:themeTint="BF"/>
                      <w:sz w:val="54"/>
                      <w:szCs w:val="54"/>
                    </w:rPr>
                  </w:pPr>
                  <w:r w:rsidRPr="00E33E55">
                    <w:rPr>
                      <w:color w:val="0081A9" w:themeColor="text2" w:themeTint="BF"/>
                      <w:sz w:val="54"/>
                      <w:szCs w:val="54"/>
                    </w:rPr>
                    <w:t>Poker ride</w:t>
                  </w:r>
                  <w:r w:rsidR="00E33E55" w:rsidRPr="00E33E55">
                    <w:rPr>
                      <w:color w:val="0081A9" w:themeColor="text2" w:themeTint="BF"/>
                      <w:sz w:val="54"/>
                      <w:szCs w:val="54"/>
                    </w:rPr>
                    <w:t xml:space="preserve"> </w:t>
                  </w:r>
                  <w:r w:rsidRPr="00E33E55">
                    <w:rPr>
                      <w:color w:val="0081A9" w:themeColor="text2" w:themeTint="BF"/>
                      <w:sz w:val="54"/>
                      <w:szCs w:val="54"/>
                    </w:rPr>
                    <w:t>sunday, July 27, 2014</w:t>
                  </w:r>
                </w:p>
                <w:p w:rsidR="0016512C" w:rsidRPr="00E33E55" w:rsidRDefault="0016512C" w:rsidP="00E33E55">
                  <w:pPr>
                    <w:pStyle w:val="Title"/>
                    <w:jc w:val="center"/>
                    <w:rPr>
                      <w:sz w:val="38"/>
                      <w:szCs w:val="38"/>
                    </w:rPr>
                  </w:pPr>
                  <w:r w:rsidRPr="00E33E55">
                    <w:rPr>
                      <w:sz w:val="38"/>
                      <w:szCs w:val="38"/>
                    </w:rPr>
                    <w:t>Registration 9:30 am – 10:45 am with last group/rider leaving at 11:00 am</w:t>
                  </w:r>
                </w:p>
                <w:p w:rsidR="0016512C" w:rsidRPr="00604D03" w:rsidRDefault="0016512C" w:rsidP="0016512C">
                  <w:pPr>
                    <w:pStyle w:val="Heading1"/>
                    <w:jc w:val="both"/>
                    <w:rPr>
                      <w:sz w:val="30"/>
                      <w:szCs w:val="30"/>
                    </w:rPr>
                  </w:pPr>
                  <w:r w:rsidRPr="00604D03">
                    <w:rPr>
                      <w:sz w:val="30"/>
                      <w:szCs w:val="30"/>
                    </w:rPr>
                    <w:t xml:space="preserve">Poker Ride </w:t>
                  </w:r>
                  <w:r w:rsidR="004011A4">
                    <w:rPr>
                      <w:sz w:val="30"/>
                      <w:szCs w:val="30"/>
                    </w:rPr>
                    <w:t xml:space="preserve">is </w:t>
                  </w:r>
                  <w:r w:rsidRPr="00604D03">
                    <w:rPr>
                      <w:sz w:val="30"/>
                      <w:szCs w:val="30"/>
                    </w:rPr>
                    <w:t xml:space="preserve">to raise money to assist Lt Jeff Nash, </w:t>
                  </w:r>
                  <w:proofErr w:type="spellStart"/>
                  <w:r w:rsidRPr="00604D03">
                    <w:rPr>
                      <w:sz w:val="30"/>
                      <w:szCs w:val="30"/>
                    </w:rPr>
                    <w:t>Caln</w:t>
                  </w:r>
                  <w:proofErr w:type="spellEnd"/>
                  <w:r w:rsidRPr="00604D03">
                    <w:rPr>
                      <w:sz w:val="30"/>
                      <w:szCs w:val="30"/>
                    </w:rPr>
                    <w:t xml:space="preserve"> Police Department in his fight against cancer.  </w:t>
                  </w:r>
                </w:p>
                <w:p w:rsidR="0016512C" w:rsidRPr="004B0B96" w:rsidRDefault="0016512C" w:rsidP="0016512C">
                  <w:pPr>
                    <w:jc w:val="both"/>
                    <w:rPr>
                      <w:sz w:val="28"/>
                    </w:rPr>
                  </w:pPr>
                  <w:r w:rsidRPr="004B0B96">
                    <w:rPr>
                      <w:sz w:val="28"/>
                    </w:rPr>
                    <w:t xml:space="preserve">Donation of $20.00/rider and $10/passenger is requested with kids under 12 free.  The poker ride can be completed by motorcycle or car.  Top 3 poker hands will be awarded prizes at VFW Post at the end of ride.  T-shirts will be for sale and we ask that the pre-registration form below be completed and mailed in so that we will have an idea on the number of participants.  You can also register at the K-Mart on the day of the ride. </w:t>
                  </w:r>
                </w:p>
                <w:p w:rsidR="0016512C" w:rsidRPr="00907AE7" w:rsidRDefault="0016512C" w:rsidP="0016512C">
                  <w:r w:rsidRPr="00907AE7">
                    <w:t>*********</w:t>
                  </w:r>
                  <w:r w:rsidR="00875648">
                    <w:t>**</w:t>
                  </w:r>
                  <w:r w:rsidRPr="00907AE7">
                    <w:t>**</w:t>
                  </w:r>
                  <w:r w:rsidR="00875648">
                    <w:t xml:space="preserve"> </w:t>
                  </w:r>
                  <w:r w:rsidRPr="00907AE7">
                    <w:t>CUT HERE AND MAIL BOTTOM PORTION</w:t>
                  </w:r>
                  <w:r w:rsidR="00875648">
                    <w:t xml:space="preserve"> </w:t>
                  </w:r>
                  <w:r w:rsidRPr="00907AE7">
                    <w:t>***</w:t>
                  </w:r>
                  <w:r w:rsidR="00875648">
                    <w:t>**</w:t>
                  </w:r>
                  <w:r w:rsidRPr="00907AE7">
                    <w:t>********</w:t>
                  </w:r>
                </w:p>
                <w:p w:rsidR="003F2273" w:rsidRDefault="003F2273">
                  <w:pPr>
                    <w:pStyle w:val="Subtitle"/>
                  </w:pPr>
                </w:p>
                <w:sdt>
                  <w:sdtPr>
                    <w:id w:val="16356312"/>
                    <w:placeholder>
                      <w:docPart w:val="27F81EB750074655AE7AAFD30434E142"/>
                    </w:placeholder>
                    <w:temporary/>
                    <w:showingPlcHdr/>
                    <w:text/>
                  </w:sdtPr>
                  <w:sdtContent>
                    <w:p w:rsidR="003F2273" w:rsidRDefault="004011A4">
                      <w:pPr>
                        <w:pStyle w:val="Title"/>
                      </w:pPr>
                      <w:r>
                        <w:t>[Event Title, Up to Two Lines]</w:t>
                      </w:r>
                    </w:p>
                  </w:sdtContent>
                </w:sdt>
                <w:p w:rsidR="003F2273" w:rsidRDefault="00137640">
                  <w:pPr>
                    <w:pStyle w:val="Heading1"/>
                  </w:pPr>
                  <w:sdt>
                    <w:sdtPr>
                      <w:id w:val="2000612752"/>
                      <w:placeholder>
                        <w:docPart w:val="A53D853110284416A8E80A4FFC3DA8AC"/>
                      </w:placeholder>
                      <w:temporary/>
                      <w:showingPlcHdr/>
                      <w:text/>
                    </w:sdtPr>
                    <w:sdtContent>
                      <w:r w:rsidR="004011A4">
                        <w:t>[Event Description Heading]</w:t>
                      </w:r>
                    </w:sdtContent>
                  </w:sdt>
                </w:p>
                <w:sdt>
                  <w:sdtPr>
                    <w:id w:val="-1839064093"/>
                    <w:placeholder>
                      <w:docPart w:val="E9684FF9AA2A4E699486BD50BB9FF172"/>
                    </w:placeholder>
                    <w:temporary/>
                    <w:showingPlcHdr/>
                    <w:text/>
                  </w:sdtPr>
                  <w:sdtContent>
                    <w:p w:rsidR="003F2273" w:rsidRDefault="004011A4">
                      <w:r>
                        <w:t>[To replace any tip text with your own, just click it and start typing. To replace the photo or logo with your own, right-click it and then click Change Picture. To try out different looks for this flyer, on the Design tab, check out the Themes, Colors, and Fonts galleries.]</w:t>
                      </w:r>
                    </w:p>
                  </w:sdtContent>
                </w:sdt>
              </w:tc>
            </w:tr>
            <w:tr w:rsidR="003F2273" w:rsidTr="00060771">
              <w:trPr>
                <w:trHeight w:hRule="exact" w:val="217"/>
              </w:trPr>
              <w:tc>
                <w:tcPr>
                  <w:tcW w:w="7333" w:type="dxa"/>
                  <w:vAlign w:val="bottom"/>
                </w:tcPr>
                <w:p w:rsidR="003F2273" w:rsidRDefault="003F2273"/>
              </w:tc>
            </w:tr>
          </w:tbl>
          <w:p w:rsidR="00060771" w:rsidRPr="00060771" w:rsidRDefault="00060771" w:rsidP="00060771">
            <w:r w:rsidRPr="00060771">
              <w:rPr>
                <w:noProof/>
                <w:lang w:eastAsia="en-US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3224179</wp:posOffset>
                  </wp:positionH>
                  <wp:positionV relativeFrom="paragraph">
                    <wp:posOffset>113665</wp:posOffset>
                  </wp:positionV>
                  <wp:extent cx="1409700" cy="1866900"/>
                  <wp:effectExtent l="0" t="0" r="0" b="0"/>
                  <wp:wrapNone/>
                  <wp:docPr id="6" name="Picture 1" descr="C:\Users\Pam\Documents\BK Stuff\License Plate Documents\clip_image002MA31668582-0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C:\Users\Pam\Documents\BK Stuff\License Plate Documents\clip_image002MA31668582-0001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60771">
              <w:t>Rider ______________________________</w:t>
            </w:r>
          </w:p>
          <w:p w:rsidR="00060771" w:rsidRPr="00060771" w:rsidRDefault="00060771" w:rsidP="00060771">
            <w:r w:rsidRPr="00060771">
              <w:t>Passenger __________________________</w:t>
            </w:r>
          </w:p>
          <w:p w:rsidR="00060771" w:rsidRPr="00060771" w:rsidRDefault="00060771" w:rsidP="00060771">
            <w:r w:rsidRPr="00060771">
              <w:t>Address ____________________________</w:t>
            </w:r>
          </w:p>
          <w:p w:rsidR="00060771" w:rsidRPr="00060771" w:rsidRDefault="00060771" w:rsidP="00060771">
            <w:r w:rsidRPr="00060771">
              <w:t>Phone # ____________________________</w:t>
            </w:r>
          </w:p>
          <w:p w:rsidR="00060771" w:rsidRPr="00060771" w:rsidRDefault="00060771" w:rsidP="00060771">
            <w:r w:rsidRPr="00060771">
              <w:t xml:space="preserve">Email ______________________________ </w:t>
            </w:r>
          </w:p>
          <w:p w:rsidR="003F2273" w:rsidRDefault="00060771" w:rsidP="00060771">
            <w:r w:rsidRPr="00060771">
              <w:t>Number attending ____________________</w:t>
            </w:r>
          </w:p>
        </w:tc>
        <w:tc>
          <w:tcPr>
            <w:tcW w:w="146" w:type="dxa"/>
          </w:tcPr>
          <w:p w:rsidR="003F2273" w:rsidRDefault="003F2273"/>
        </w:tc>
        <w:tc>
          <w:tcPr>
            <w:tcW w:w="3504" w:type="dxa"/>
          </w:tcPr>
          <w:tbl>
            <w:tblPr>
              <w:tblW w:w="3869" w:type="dxa"/>
              <w:jc w:val="center"/>
              <w:tblLayout w:type="fixed"/>
              <w:tblCellMar>
                <w:left w:w="288" w:type="dxa"/>
                <w:right w:w="288" w:type="dxa"/>
              </w:tblCellMar>
              <w:tblLook w:val="04A0"/>
            </w:tblPr>
            <w:tblGrid>
              <w:gridCol w:w="3869"/>
            </w:tblGrid>
            <w:tr w:rsidR="003F2273" w:rsidTr="00D02CF0">
              <w:trPr>
                <w:trHeight w:hRule="exact" w:val="9450"/>
                <w:jc w:val="center"/>
              </w:trPr>
              <w:tc>
                <w:tcPr>
                  <w:tcW w:w="3869" w:type="dxa"/>
                  <w:shd w:val="clear" w:color="auto" w:fill="83CED9" w:themeFill="background2" w:themeFillShade="BF"/>
                  <w:vAlign w:val="center"/>
                </w:tcPr>
                <w:p w:rsidR="004011A4" w:rsidRPr="00D02CF0" w:rsidRDefault="007019E8" w:rsidP="0016512C">
                  <w:pPr>
                    <w:pStyle w:val="NoSpacing"/>
                    <w:jc w:val="both"/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</w:pPr>
                  <w:r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  <w:t>The p</w:t>
                  </w:r>
                  <w:r w:rsidR="0016512C" w:rsidRPr="00D02CF0"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  <w:t xml:space="preserve">oker ride starts at </w:t>
                  </w:r>
                  <w:r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  <w:t xml:space="preserve">the </w:t>
                  </w:r>
                  <w:r w:rsidR="0016512C" w:rsidRPr="00D02CF0"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  <w:t xml:space="preserve">K-Mart parking lot </w:t>
                  </w:r>
                  <w:r w:rsidR="00D02CF0" w:rsidRPr="00D02CF0"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  <w:t xml:space="preserve">(3205 Lincoln Highway, Thorndale, PA 19372) </w:t>
                  </w:r>
                  <w:r w:rsidR="0016512C" w:rsidRPr="00D02CF0"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  <w:t>where your first poker card is drawn</w:t>
                  </w:r>
                  <w:r w:rsidR="004011A4" w:rsidRPr="00D02CF0"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  <w:t>.</w:t>
                  </w:r>
                </w:p>
                <w:p w:rsidR="004011A4" w:rsidRPr="00D02CF0" w:rsidRDefault="004011A4" w:rsidP="0016512C">
                  <w:pPr>
                    <w:pStyle w:val="NoSpacing"/>
                    <w:jc w:val="both"/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</w:pPr>
                </w:p>
                <w:p w:rsidR="003F2273" w:rsidRPr="00D02CF0" w:rsidRDefault="0016512C" w:rsidP="0016512C">
                  <w:pPr>
                    <w:pStyle w:val="NoSpacing"/>
                    <w:jc w:val="both"/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</w:pPr>
                  <w:r w:rsidRPr="00D02CF0"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  <w:t>Self-Guided ride with 4 stops along the route to draw poker cards and the chance to buy extra cards to better your poker hand at the last stop</w:t>
                  </w:r>
                  <w:r w:rsidR="004011A4" w:rsidRPr="00D02CF0"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  <w:t>.</w:t>
                  </w:r>
                </w:p>
                <w:p w:rsidR="0016512C" w:rsidRPr="00D02CF0" w:rsidRDefault="0016512C" w:rsidP="0016512C">
                  <w:pPr>
                    <w:pStyle w:val="NoSpacing"/>
                    <w:jc w:val="both"/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</w:pPr>
                </w:p>
                <w:p w:rsidR="004011A4" w:rsidRPr="00D02CF0" w:rsidRDefault="004011A4" w:rsidP="0016512C">
                  <w:pPr>
                    <w:pStyle w:val="NoSpacing"/>
                    <w:jc w:val="both"/>
                    <w:rPr>
                      <w:rFonts w:asciiTheme="majorHAnsi" w:eastAsia="SimHei" w:hAnsiTheme="majorHAnsi" w:cs="Times New Roman"/>
                      <w:color w:val="auto"/>
                      <w:sz w:val="32"/>
                      <w:szCs w:val="30"/>
                    </w:rPr>
                  </w:pPr>
                  <w:r w:rsidRPr="00D02CF0">
                    <w:rPr>
                      <w:rFonts w:asciiTheme="majorHAnsi" w:eastAsia="SimHei" w:hAnsiTheme="majorHAnsi" w:cs="Times New Roman"/>
                      <w:color w:val="auto"/>
                      <w:sz w:val="32"/>
                      <w:szCs w:val="30"/>
                    </w:rPr>
                    <w:t xml:space="preserve">Poker ride ends at </w:t>
                  </w:r>
                  <w:r w:rsidR="0016512C" w:rsidRPr="00D02CF0">
                    <w:rPr>
                      <w:rFonts w:asciiTheme="majorHAnsi" w:eastAsia="SimHei" w:hAnsiTheme="majorHAnsi" w:cs="Times New Roman"/>
                      <w:color w:val="auto"/>
                      <w:sz w:val="32"/>
                      <w:szCs w:val="30"/>
                    </w:rPr>
                    <w:t>VFW Post</w:t>
                  </w:r>
                  <w:r w:rsidR="00DA5F96">
                    <w:rPr>
                      <w:rFonts w:asciiTheme="majorHAnsi" w:eastAsia="SimHei" w:hAnsiTheme="majorHAnsi" w:cs="Times New Roman"/>
                      <w:color w:val="auto"/>
                      <w:sz w:val="32"/>
                      <w:szCs w:val="30"/>
                    </w:rPr>
                    <w:t xml:space="preserve"> 845</w:t>
                  </w:r>
                  <w:r w:rsidR="0016512C" w:rsidRPr="00D02CF0">
                    <w:rPr>
                      <w:rFonts w:asciiTheme="majorHAnsi" w:eastAsia="SimHei" w:hAnsiTheme="majorHAnsi" w:cs="Times New Roman"/>
                      <w:color w:val="auto"/>
                      <w:sz w:val="32"/>
                      <w:szCs w:val="30"/>
                    </w:rPr>
                    <w:t xml:space="preserve"> </w:t>
                  </w:r>
                  <w:r w:rsidR="00D02CF0" w:rsidRPr="00D02CF0">
                    <w:rPr>
                      <w:rFonts w:asciiTheme="majorHAnsi" w:eastAsia="SimHei" w:hAnsiTheme="majorHAnsi" w:cs="Times New Roman"/>
                      <w:color w:val="auto"/>
                      <w:sz w:val="32"/>
                      <w:szCs w:val="30"/>
                    </w:rPr>
                    <w:t xml:space="preserve">(4601 W Lincoln Highway, Downingtown PA 19335) </w:t>
                  </w:r>
                  <w:r w:rsidR="0016512C" w:rsidRPr="00D02CF0">
                    <w:rPr>
                      <w:rFonts w:asciiTheme="majorHAnsi" w:eastAsia="SimHei" w:hAnsiTheme="majorHAnsi" w:cs="Times New Roman"/>
                      <w:color w:val="auto"/>
                      <w:sz w:val="32"/>
                      <w:szCs w:val="30"/>
                    </w:rPr>
                    <w:t xml:space="preserve">where there will be food, door prizes, poker hand prizes and a 50/50 drawing!  </w:t>
                  </w:r>
                </w:p>
                <w:p w:rsidR="003F2273" w:rsidRPr="00D02CF0" w:rsidRDefault="0016512C" w:rsidP="0016512C">
                  <w:pPr>
                    <w:pStyle w:val="NoSpacing"/>
                    <w:jc w:val="both"/>
                    <w:rPr>
                      <w:rFonts w:asciiTheme="majorHAnsi" w:hAnsiTheme="majorHAnsi"/>
                      <w:color w:val="auto"/>
                      <w:sz w:val="32"/>
                      <w:szCs w:val="30"/>
                    </w:rPr>
                  </w:pPr>
                  <w:r w:rsidRPr="00D02CF0">
                    <w:rPr>
                      <w:rFonts w:asciiTheme="majorHAnsi" w:eastAsia="SimHei" w:hAnsiTheme="majorHAnsi" w:cs="Times New Roman"/>
                      <w:color w:val="auto"/>
                      <w:sz w:val="32"/>
                      <w:szCs w:val="30"/>
                    </w:rPr>
                    <w:t xml:space="preserve">Lunch </w:t>
                  </w:r>
                  <w:r w:rsidR="00DA5F96">
                    <w:rPr>
                      <w:rFonts w:asciiTheme="majorHAnsi" w:eastAsia="SimHei" w:hAnsiTheme="majorHAnsi" w:cs="Times New Roman"/>
                      <w:color w:val="auto"/>
                      <w:sz w:val="32"/>
                      <w:szCs w:val="30"/>
                    </w:rPr>
                    <w:t xml:space="preserve">will be </w:t>
                  </w:r>
                  <w:r w:rsidRPr="00D02CF0">
                    <w:rPr>
                      <w:rFonts w:asciiTheme="majorHAnsi" w:eastAsia="SimHei" w:hAnsiTheme="majorHAnsi" w:cs="Times New Roman"/>
                      <w:color w:val="auto"/>
                      <w:sz w:val="32"/>
                      <w:szCs w:val="30"/>
                    </w:rPr>
                    <w:t>served at noon.</w:t>
                  </w:r>
                </w:p>
                <w:p w:rsidR="003F2273" w:rsidRPr="00D02CF0" w:rsidRDefault="003F2273" w:rsidP="0016512C">
                  <w:pPr>
                    <w:pStyle w:val="NoSpacing"/>
                    <w:rPr>
                      <w:rFonts w:asciiTheme="majorHAnsi" w:hAnsiTheme="majorHAnsi"/>
                      <w:b/>
                      <w:color w:val="auto"/>
                      <w:sz w:val="30"/>
                      <w:szCs w:val="30"/>
                    </w:rPr>
                  </w:pPr>
                </w:p>
                <w:p w:rsidR="003F2273" w:rsidRPr="00D02CF0" w:rsidRDefault="003F2273" w:rsidP="0016512C">
                  <w:pPr>
                    <w:jc w:val="both"/>
                    <w:rPr>
                      <w:rFonts w:asciiTheme="majorHAnsi" w:hAnsiTheme="majorHAnsi"/>
                      <w:color w:val="auto"/>
                      <w:sz w:val="30"/>
                      <w:szCs w:val="30"/>
                    </w:rPr>
                  </w:pPr>
                </w:p>
              </w:tc>
            </w:tr>
            <w:tr w:rsidR="003F2273" w:rsidTr="00D02CF0">
              <w:trPr>
                <w:trHeight w:hRule="exact" w:val="180"/>
                <w:jc w:val="center"/>
              </w:trPr>
              <w:tc>
                <w:tcPr>
                  <w:tcW w:w="3869" w:type="dxa"/>
                </w:tcPr>
                <w:p w:rsidR="003F2273" w:rsidRPr="0016512C" w:rsidRDefault="003F2273" w:rsidP="0016512C">
                  <w:pPr>
                    <w:jc w:val="both"/>
                    <w:rPr>
                      <w:rFonts w:asciiTheme="majorHAnsi" w:hAnsiTheme="majorHAnsi"/>
                      <w:sz w:val="34"/>
                      <w:szCs w:val="34"/>
                    </w:rPr>
                  </w:pPr>
                </w:p>
              </w:tc>
            </w:tr>
            <w:tr w:rsidR="003F2273" w:rsidTr="004011A4">
              <w:trPr>
                <w:trHeight w:hRule="exact" w:val="4941"/>
                <w:jc w:val="center"/>
              </w:trPr>
              <w:tc>
                <w:tcPr>
                  <w:tcW w:w="3869" w:type="dxa"/>
                  <w:shd w:val="clear" w:color="auto" w:fill="83CED9" w:themeFill="background2" w:themeFillShade="BF"/>
                  <w:vAlign w:val="center"/>
                </w:tcPr>
                <w:p w:rsidR="008C3B68" w:rsidRPr="00D02CF0" w:rsidRDefault="0016512C" w:rsidP="00875648">
                  <w:pPr>
                    <w:pStyle w:val="Heading3"/>
                    <w:jc w:val="both"/>
                    <w:rPr>
                      <w:rFonts w:eastAsia="SimHei" w:cstheme="minorHAnsi"/>
                      <w:caps w:val="0"/>
                      <w:color w:val="auto"/>
                      <w:sz w:val="32"/>
                      <w:szCs w:val="34"/>
                    </w:rPr>
                  </w:pPr>
                  <w:r w:rsidRPr="00D02CF0">
                    <w:rPr>
                      <w:rFonts w:eastAsia="SimHei" w:cstheme="minorHAnsi"/>
                      <w:caps w:val="0"/>
                      <w:color w:val="auto"/>
                      <w:sz w:val="32"/>
                      <w:szCs w:val="34"/>
                    </w:rPr>
                    <w:t xml:space="preserve">Make check out to: </w:t>
                  </w:r>
                </w:p>
                <w:p w:rsidR="004B0B96" w:rsidRPr="00D02CF0" w:rsidRDefault="0016512C" w:rsidP="00875648">
                  <w:pPr>
                    <w:pStyle w:val="Heading3"/>
                    <w:jc w:val="both"/>
                    <w:rPr>
                      <w:rFonts w:eastAsia="SimHei" w:cstheme="minorHAnsi"/>
                      <w:caps w:val="0"/>
                      <w:color w:val="auto"/>
                      <w:sz w:val="32"/>
                      <w:szCs w:val="34"/>
                    </w:rPr>
                  </w:pPr>
                  <w:r w:rsidRPr="00D02CF0">
                    <w:rPr>
                      <w:rFonts w:eastAsia="SimHei" w:cstheme="minorHAnsi"/>
                      <w:caps w:val="0"/>
                      <w:color w:val="auto"/>
                      <w:sz w:val="32"/>
                      <w:szCs w:val="34"/>
                    </w:rPr>
                    <w:t xml:space="preserve">Blue Knights PA XIII </w:t>
                  </w:r>
                </w:p>
                <w:p w:rsidR="004011A4" w:rsidRDefault="004011A4" w:rsidP="00875648">
                  <w:pPr>
                    <w:pStyle w:val="NoSpacing"/>
                    <w:jc w:val="both"/>
                    <w:rPr>
                      <w:rFonts w:asciiTheme="majorHAnsi" w:hAnsiTheme="majorHAnsi"/>
                      <w:color w:val="auto"/>
                      <w:sz w:val="28"/>
                    </w:rPr>
                  </w:pPr>
                </w:p>
                <w:p w:rsidR="004B0B96" w:rsidRPr="004011A4" w:rsidRDefault="00C5584E" w:rsidP="00875648">
                  <w:pPr>
                    <w:pStyle w:val="NoSpacing"/>
                    <w:jc w:val="both"/>
                    <w:rPr>
                      <w:rFonts w:asciiTheme="majorHAnsi" w:hAnsiTheme="majorHAnsi"/>
                      <w:color w:val="auto"/>
                      <w:sz w:val="28"/>
                    </w:rPr>
                  </w:pPr>
                  <w:r>
                    <w:rPr>
                      <w:rFonts w:asciiTheme="majorHAnsi" w:hAnsiTheme="majorHAnsi"/>
                      <w:color w:val="auto"/>
                      <w:sz w:val="28"/>
                    </w:rPr>
                    <w:t xml:space="preserve">Mail check and </w:t>
                  </w:r>
                  <w:r w:rsidR="0016512C" w:rsidRPr="004011A4">
                    <w:rPr>
                      <w:rFonts w:asciiTheme="majorHAnsi" w:hAnsiTheme="majorHAnsi"/>
                      <w:color w:val="auto"/>
                      <w:sz w:val="28"/>
                    </w:rPr>
                    <w:t xml:space="preserve">registration to </w:t>
                  </w:r>
                  <w:proofErr w:type="spellStart"/>
                  <w:r w:rsidR="0016512C" w:rsidRPr="004011A4">
                    <w:rPr>
                      <w:rFonts w:asciiTheme="majorHAnsi" w:hAnsiTheme="majorHAnsi"/>
                      <w:color w:val="auto"/>
                      <w:sz w:val="28"/>
                    </w:rPr>
                    <w:t>Caln</w:t>
                  </w:r>
                  <w:proofErr w:type="spellEnd"/>
                  <w:r w:rsidR="0016512C" w:rsidRPr="004011A4">
                    <w:rPr>
                      <w:rFonts w:asciiTheme="majorHAnsi" w:hAnsiTheme="majorHAnsi"/>
                      <w:color w:val="auto"/>
                      <w:sz w:val="28"/>
                    </w:rPr>
                    <w:t xml:space="preserve"> Township, c/o Lori Daniels, 253 Municipal Drive, Thorndale, PA 19372</w:t>
                  </w:r>
                </w:p>
                <w:p w:rsidR="008C3B68" w:rsidRPr="004011A4" w:rsidRDefault="008C3B68" w:rsidP="00875648">
                  <w:pPr>
                    <w:pStyle w:val="NoSpacing"/>
                    <w:jc w:val="both"/>
                    <w:rPr>
                      <w:rFonts w:asciiTheme="majorHAnsi" w:hAnsiTheme="majorHAnsi"/>
                      <w:color w:val="auto"/>
                      <w:sz w:val="28"/>
                    </w:rPr>
                  </w:pPr>
                </w:p>
                <w:p w:rsidR="003F2273" w:rsidRPr="004011A4" w:rsidRDefault="0016512C" w:rsidP="00875648">
                  <w:pPr>
                    <w:pStyle w:val="NoSpacing"/>
                    <w:jc w:val="both"/>
                    <w:rPr>
                      <w:rFonts w:asciiTheme="majorHAnsi" w:hAnsiTheme="majorHAnsi"/>
                      <w:color w:val="auto"/>
                      <w:sz w:val="28"/>
                    </w:rPr>
                  </w:pPr>
                  <w:r w:rsidRPr="004011A4">
                    <w:rPr>
                      <w:rFonts w:asciiTheme="majorHAnsi" w:hAnsiTheme="majorHAnsi"/>
                      <w:color w:val="auto"/>
                      <w:sz w:val="28"/>
                    </w:rPr>
                    <w:t xml:space="preserve">For questions, contact:      Lori Daniels 610-383-1821, </w:t>
                  </w:r>
                  <w:r w:rsidR="004B0B96" w:rsidRPr="004011A4">
                    <w:rPr>
                      <w:rFonts w:asciiTheme="majorHAnsi" w:hAnsiTheme="majorHAnsi"/>
                      <w:color w:val="auto"/>
                      <w:sz w:val="28"/>
                    </w:rPr>
                    <w:t>l</w:t>
                  </w:r>
                  <w:r w:rsidRPr="004011A4">
                    <w:rPr>
                      <w:rFonts w:asciiTheme="majorHAnsi" w:hAnsiTheme="majorHAnsi"/>
                      <w:color w:val="auto"/>
                      <w:sz w:val="28"/>
                    </w:rPr>
                    <w:t>daniels@calntownship.org or Pam McClaren 610-637-5881, Pamelaabk@aol.com</w:t>
                  </w:r>
                </w:p>
                <w:p w:rsidR="003F2273" w:rsidRPr="0016512C" w:rsidRDefault="003F2273" w:rsidP="008C3B68">
                  <w:pPr>
                    <w:pStyle w:val="Date"/>
                    <w:jc w:val="both"/>
                    <w:rPr>
                      <w:rFonts w:cstheme="minorHAnsi"/>
                      <w:b/>
                      <w:sz w:val="34"/>
                      <w:szCs w:val="34"/>
                    </w:rPr>
                  </w:pPr>
                </w:p>
              </w:tc>
            </w:tr>
          </w:tbl>
          <w:p w:rsidR="003F2273" w:rsidRDefault="003F2273"/>
        </w:tc>
      </w:tr>
    </w:tbl>
    <w:p w:rsidR="003F2273" w:rsidRDefault="003F2273">
      <w:pPr>
        <w:pStyle w:val="NoSpacing"/>
      </w:pPr>
    </w:p>
    <w:sectPr w:rsidR="003F2273" w:rsidSect="0016512C">
      <w:pgSz w:w="12240" w:h="15840"/>
      <w:pgMar w:top="43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>
    <w:useFELayout/>
  </w:compat>
  <w:rsids>
    <w:rsidRoot w:val="0016512C"/>
    <w:rsid w:val="00046B98"/>
    <w:rsid w:val="00060771"/>
    <w:rsid w:val="000F4672"/>
    <w:rsid w:val="00137640"/>
    <w:rsid w:val="0016512C"/>
    <w:rsid w:val="00280CE0"/>
    <w:rsid w:val="00342D48"/>
    <w:rsid w:val="003B2D18"/>
    <w:rsid w:val="003F2273"/>
    <w:rsid w:val="004011A4"/>
    <w:rsid w:val="00485B41"/>
    <w:rsid w:val="004B0B96"/>
    <w:rsid w:val="005301EE"/>
    <w:rsid w:val="00544EF2"/>
    <w:rsid w:val="00604D03"/>
    <w:rsid w:val="007019E8"/>
    <w:rsid w:val="00861065"/>
    <w:rsid w:val="00875648"/>
    <w:rsid w:val="008C3B68"/>
    <w:rsid w:val="009477DE"/>
    <w:rsid w:val="00A30DDD"/>
    <w:rsid w:val="00B1428A"/>
    <w:rsid w:val="00C5584E"/>
    <w:rsid w:val="00C843DF"/>
    <w:rsid w:val="00C954BE"/>
    <w:rsid w:val="00D02CF0"/>
    <w:rsid w:val="00D200DD"/>
    <w:rsid w:val="00DA5F96"/>
    <w:rsid w:val="00E33E55"/>
    <w:rsid w:val="00FE7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364"/>
  </w:style>
  <w:style w:type="paragraph" w:styleId="Heading1">
    <w:name w:val="heading 1"/>
    <w:basedOn w:val="Normal"/>
    <w:next w:val="Normal"/>
    <w:link w:val="Heading1Char"/>
    <w:uiPriority w:val="3"/>
    <w:qFormat/>
    <w:rsid w:val="00FE7364"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FE7364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FE7364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FE736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73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rsid w:val="00FE7364"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sid w:val="00FE7364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rsid w:val="00FE7364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sid w:val="00FE7364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sid w:val="00FE7364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FE7364"/>
    <w:rPr>
      <w:color w:val="808080"/>
    </w:rPr>
  </w:style>
  <w:style w:type="paragraph" w:styleId="NoSpacing">
    <w:name w:val="No Spacing"/>
    <w:uiPriority w:val="19"/>
    <w:qFormat/>
    <w:rsid w:val="00FE7364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FE7364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FE7364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sid w:val="00FE736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FE7364"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FE7364"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FE7364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7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7364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FE7364"/>
    <w:rPr>
      <w:rFonts w:asciiTheme="majorHAnsi" w:eastAsiaTheme="majorEastAsia" w:hAnsiTheme="majorHAnsi" w:cstheme="majorBidi"/>
      <w:color w:val="00A59B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a\AppData\Roaming\Microsoft\Templates\Even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7F81EB750074655AE7AAFD30434E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2BC80-03E3-415A-9187-553A179BE912}"/>
      </w:docPartPr>
      <w:docPartBody>
        <w:p w:rsidR="00E177E7" w:rsidRDefault="00844FBC">
          <w:pPr>
            <w:pStyle w:val="27F81EB750074655AE7AAFD30434E142"/>
          </w:pPr>
          <w:r>
            <w:t>[Event Title, Up to Two Lines]</w:t>
          </w:r>
        </w:p>
      </w:docPartBody>
    </w:docPart>
    <w:docPart>
      <w:docPartPr>
        <w:name w:val="A53D853110284416A8E80A4FFC3DA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657F7-13B8-40D3-BBF9-D3E226A29C7C}"/>
      </w:docPartPr>
      <w:docPartBody>
        <w:p w:rsidR="00E177E7" w:rsidRDefault="00844FBC">
          <w:pPr>
            <w:pStyle w:val="A53D853110284416A8E80A4FFC3DA8AC"/>
          </w:pPr>
          <w:r>
            <w:t>[Event Description Heading]</w:t>
          </w:r>
        </w:p>
      </w:docPartBody>
    </w:docPart>
    <w:docPart>
      <w:docPartPr>
        <w:name w:val="E9684FF9AA2A4E699486BD50BB9FF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5D2E1D-1C94-4310-9013-0333C0E01BA5}"/>
      </w:docPartPr>
      <w:docPartBody>
        <w:p w:rsidR="00E177E7" w:rsidRDefault="00844FBC">
          <w:pPr>
            <w:pStyle w:val="E9684FF9AA2A4E699486BD50BB9FF172"/>
          </w:pPr>
          <w:r>
            <w:t>[To replace any tip text with your own, just click it and start typing. To replace the photo or logo with your own, right-click it and then click Change Picture. To try out different looks for this flyer, on the Design tab, check out the Themes, Colors, and Fonts galleries.]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44FBC"/>
    <w:rsid w:val="002463FA"/>
    <w:rsid w:val="002F6E7C"/>
    <w:rsid w:val="00844FBC"/>
    <w:rsid w:val="00B52428"/>
    <w:rsid w:val="00E17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4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4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4"/>
    <w:qFormat/>
    <w:rsid w:val="00B52428"/>
    <w:rPr>
      <w:b w:val="0"/>
      <w:bCs w:val="0"/>
      <w:i w:val="0"/>
      <w:iCs w:val="0"/>
      <w:color w:val="4F81BD" w:themeColor="accent1"/>
    </w:rPr>
  </w:style>
  <w:style w:type="paragraph" w:customStyle="1" w:styleId="F74950155548416382A6910A8E4A168C">
    <w:name w:val="F74950155548416382A6910A8E4A168C"/>
    <w:rsid w:val="00B52428"/>
  </w:style>
  <w:style w:type="paragraph" w:customStyle="1" w:styleId="27F81EB750074655AE7AAFD30434E142">
    <w:name w:val="27F81EB750074655AE7AAFD30434E142"/>
    <w:rsid w:val="00B52428"/>
  </w:style>
  <w:style w:type="paragraph" w:customStyle="1" w:styleId="A53D853110284416A8E80A4FFC3DA8AC">
    <w:name w:val="A53D853110284416A8E80A4FFC3DA8AC"/>
    <w:rsid w:val="00B52428"/>
  </w:style>
  <w:style w:type="paragraph" w:customStyle="1" w:styleId="E9684FF9AA2A4E699486BD50BB9FF172">
    <w:name w:val="E9684FF9AA2A4E699486BD50BB9FF172"/>
    <w:rsid w:val="00B52428"/>
  </w:style>
  <w:style w:type="paragraph" w:customStyle="1" w:styleId="3CF83014CEDF44D9889FFA19B3220911">
    <w:name w:val="3CF83014CEDF44D9889FFA19B3220911"/>
    <w:rsid w:val="00B52428"/>
  </w:style>
  <w:style w:type="paragraph" w:customStyle="1" w:styleId="D2B9660CD790449EAA87E3626AF9D3AB">
    <w:name w:val="D2B9660CD790449EAA87E3626AF9D3AB"/>
    <w:rsid w:val="00B52428"/>
  </w:style>
  <w:style w:type="paragraph" w:customStyle="1" w:styleId="04E41E75179944C8B4933DE44FFF4AAA">
    <w:name w:val="04E41E75179944C8B4933DE44FFF4AAA"/>
    <w:rsid w:val="00B52428"/>
  </w:style>
  <w:style w:type="paragraph" w:customStyle="1" w:styleId="D7AB13D5A89E48A9B23A01DF5DBD3169">
    <w:name w:val="D7AB13D5A89E48A9B23A01DF5DBD3169"/>
    <w:rsid w:val="00B52428"/>
  </w:style>
  <w:style w:type="paragraph" w:customStyle="1" w:styleId="74317737BEC345D7AC4549FFC1F2F44D">
    <w:name w:val="74317737BEC345D7AC4549FFC1F2F44D"/>
    <w:rsid w:val="00B52428"/>
  </w:style>
  <w:style w:type="paragraph" w:customStyle="1" w:styleId="F70F61F0E20345059004F37F5853FAB9">
    <w:name w:val="F70F61F0E20345059004F37F5853FAB9"/>
    <w:rsid w:val="00B52428"/>
  </w:style>
  <w:style w:type="paragraph" w:customStyle="1" w:styleId="CDEB464B5AF7411FB082F28FAF53E5E5">
    <w:name w:val="CDEB464B5AF7411FB082F28FAF53E5E5"/>
    <w:rsid w:val="00B52428"/>
  </w:style>
  <w:style w:type="paragraph" w:customStyle="1" w:styleId="28A8845A0B8D4AB8A9DD4158596ACBB6">
    <w:name w:val="28A8845A0B8D4AB8A9DD4158596ACBB6"/>
    <w:rsid w:val="00B52428"/>
  </w:style>
  <w:style w:type="paragraph" w:customStyle="1" w:styleId="C301027AC18D44099A85F9184C3F24DD">
    <w:name w:val="C301027AC18D44099A85F9184C3F24DD"/>
    <w:rsid w:val="00B5242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Event flyer</Template>
  <TotalTime>0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Mcclaren</dc:creator>
  <cp:lastModifiedBy>ldaniels</cp:lastModifiedBy>
  <cp:revision>2</cp:revision>
  <cp:lastPrinted>2014-05-22T02:03:00Z</cp:lastPrinted>
  <dcterms:created xsi:type="dcterms:W3CDTF">2014-06-04T18:23:00Z</dcterms:created>
  <dcterms:modified xsi:type="dcterms:W3CDTF">2014-06-04T18:23:00Z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TC039885619991</vt:lpwstr>
  </property>
</Properties>
</file>